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oter2.xml" ContentType="application/vnd.openxmlformats-officedocument.wordprocessingml.footer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4391F" w:rsidRDefault="007360E4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310" type="#_x0000_t202" style="position:absolute;margin-left:388.8pt;margin-top:536.9pt;width:192.05pt;height:174.4pt;z-index:25165841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310" inset="0,0,0,0">
              <w:txbxContent/>
            </v:textbox>
            <w10:wrap type="tight" anchorx="page" anchory="page"/>
          </v:shape>
        </w:pict>
      </w:r>
      <w:r w:rsidRPr="00F227A1">
        <w:drawing>
          <wp:anchor distT="0" distB="0" distL="114300" distR="114300" simplePos="0" relativeHeight="251664625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400685</wp:posOffset>
            </wp:positionV>
            <wp:extent cx="2647315" cy="2212340"/>
            <wp:effectExtent l="25400" t="0" r="0" b="0"/>
            <wp:wrapTight wrapText="bothSides">
              <wp:wrapPolygon edited="0">
                <wp:start x="-207" y="0"/>
                <wp:lineTo x="-207" y="21575"/>
                <wp:lineTo x="21553" y="21575"/>
                <wp:lineTo x="21553" y="0"/>
                <wp:lineTo x="-207" y="0"/>
              </wp:wrapPolygon>
            </wp:wrapTight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127" type="#_x0000_t202" style="position:absolute;margin-left:28.8pt;margin-top:22pt;width:265.2pt;height:42.25pt;z-index:251658288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Title"/>
                  </w:pPr>
                  <w:r>
                    <w:t>Digital Photography</w:t>
                  </w:r>
                </w:p>
                <w:p w:rsidR="00601CCD" w:rsidRPr="00F4391F" w:rsidRDefault="007360E4" w:rsidP="00F4391F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12" type="#_x0000_t202" style="position:absolute;margin-left:50.8pt;margin-top:99.3pt;width:150pt;height:37.35pt;z-index:251658418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Pr="00F227A1" w:rsidRDefault="007360E4" w:rsidP="00F4391F">
                  <w:pPr>
                    <w:pStyle w:val="Subtitle"/>
                    <w:rPr>
                      <w:sz w:val="54"/>
                      <w:u w:val="single"/>
                    </w:rPr>
                  </w:pPr>
                  <w:r w:rsidRPr="00F227A1">
                    <w:rPr>
                      <w:sz w:val="54"/>
                      <w:u w:val="single"/>
                    </w:rPr>
                    <w:t>Levitation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491" type="#_x0000_t202" style="position:absolute;margin-left:42pt;margin-top:285.7pt;width:167pt;height:163.3pt;z-index:251662577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01CCD" w:rsidRPr="00F227A1" w:rsidRDefault="007360E4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 w:rsidRPr="00F227A1">
                    <w:rPr>
                      <w:b/>
                      <w:color w:val="FFFFFF" w:themeColor="background1"/>
                      <w:sz w:val="28"/>
                    </w:rPr>
                    <w:t>Essential Questions</w:t>
                  </w:r>
                </w:p>
                <w:p w:rsidR="00601CCD" w:rsidRDefault="007360E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How can I take pictures to benefit me in editing?</w:t>
                  </w:r>
                </w:p>
                <w:p w:rsidR="00601CCD" w:rsidRDefault="007360E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How does design come in t</w:t>
                  </w:r>
                  <w:r>
                    <w:rPr>
                      <w:color w:val="FFFFFF" w:themeColor="background1"/>
                    </w:rPr>
                    <w:t>o play when creating illusion?</w:t>
                  </w:r>
                </w:p>
                <w:p w:rsidR="00601CCD" w:rsidRDefault="007360E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What tools and techniques can create the best image?</w:t>
                  </w:r>
                </w:p>
                <w:p w:rsidR="00601CCD" w:rsidRDefault="007360E4">
                  <w:pPr>
                    <w:rPr>
                      <w:color w:val="FFFFFF" w:themeColor="background1"/>
                    </w:rPr>
                  </w:pPr>
                </w:p>
                <w:p w:rsidR="00601CCD" w:rsidRPr="00B740D0" w:rsidRDefault="007360E4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rect id="_x0000_s2490" style="position:absolute;margin-left:28.8pt;margin-top:274.25pt;width:194.4pt;height:190.5pt;z-index:251661553;mso-wrap-edited:f;mso-position-horizontal-relative:page;mso-position-vertical-relative:page" wrapcoords="-250 -85 -333 170 -333 22195 22100 22195 22183 595 22016 0 21766 -85 -250 -85" fillcolor="#330f42 [3205]" strokecolor="#4a7ebb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  <w:r>
        <w:rPr>
          <w:noProof/>
        </w:rPr>
        <w:pict>
          <v:shape id="_x0000_s2489" type="#_x0000_t202" style="position:absolute;margin-left:246pt;margin-top:285.7pt;width:173pt;height:163.3pt;z-index:251660529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01CCD" w:rsidRPr="00B740D0" w:rsidRDefault="007360E4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 w:rsidRPr="00B740D0">
                    <w:rPr>
                      <w:b/>
                      <w:color w:val="FFFFFF" w:themeColor="background1"/>
                      <w:sz w:val="28"/>
                    </w:rPr>
                    <w:t>Key Concepts</w:t>
                  </w:r>
                </w:p>
                <w:p w:rsidR="00601CCD" w:rsidRPr="00B740D0" w:rsidRDefault="007360E4">
                  <w:pPr>
                    <w:rPr>
                      <w:color w:val="FFFFFF" w:themeColor="background1"/>
                    </w:rPr>
                  </w:pPr>
                  <w:r w:rsidRPr="00B740D0">
                    <w:rPr>
                      <w:color w:val="FFFFFF" w:themeColor="background1"/>
                    </w:rPr>
                    <w:t>Illusion is made easy with Photoshop</w:t>
                  </w:r>
                </w:p>
                <w:p w:rsidR="00601CCD" w:rsidRPr="00B740D0" w:rsidRDefault="007360E4">
                  <w:pPr>
                    <w:rPr>
                      <w:color w:val="FFFFFF" w:themeColor="background1"/>
                    </w:rPr>
                  </w:pPr>
                  <w:r w:rsidRPr="00B740D0">
                    <w:rPr>
                      <w:color w:val="FFFFFF" w:themeColor="background1"/>
                    </w:rPr>
                    <w:t>Masking retains the original image</w:t>
                  </w:r>
                </w:p>
                <w:p w:rsidR="00601CCD" w:rsidRPr="00B740D0" w:rsidRDefault="007360E4">
                  <w:pPr>
                    <w:rPr>
                      <w:color w:val="FFFFFF" w:themeColor="background1"/>
                    </w:rPr>
                  </w:pPr>
                  <w:r w:rsidRPr="00B740D0">
                    <w:rPr>
                      <w:color w:val="FFFFFF" w:themeColor="background1"/>
                    </w:rPr>
                    <w:t>Directing a shoot is important to capture</w:t>
                  </w:r>
                  <w:r>
                    <w:rPr>
                      <w:color w:val="FFFFFF" w:themeColor="background1"/>
                    </w:rPr>
                    <w:t xml:space="preserve"> intended</w:t>
                  </w:r>
                  <w:r w:rsidRPr="00B740D0">
                    <w:rPr>
                      <w:color w:val="FFFFFF" w:themeColor="background1"/>
                    </w:rPr>
                    <w:t xml:space="preserve"> design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rect id="_x0000_s2488" style="position:absolute;margin-left:233.25pt;margin-top:275pt;width:195.5pt;height:189.75pt;z-index:251659505;mso-wrap-edited:f;mso-position-horizontal-relative:page;mso-position-vertical-relative:page" wrapcoords="-248 -85 -331 170 -331 22197 22096 22197 22179 597 22013 0 21765 -85 -248 -85" fillcolor="#669 [3206]" strokecolor="#4a7ebb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  <w:r>
        <w:rPr>
          <w:noProof/>
        </w:rPr>
        <w:pict>
          <v:shape id="_x0000_s2317" type="#_x0000_t202" style="position:absolute;margin-left:440.8pt;margin-top:75.3pt;width:133.6pt;height:20.45pt;z-index:251658423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BlockHeading"/>
                  </w:pPr>
                  <w:r>
                    <w:t>Academic Standards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21" type="#_x0000_t202" style="position:absolute;margin-left:440.8pt;margin-top:310.6pt;width:43.15pt;height:15.35pt;z-index:251658427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Event"/>
                  </w:pPr>
                  <w:r>
                    <w:rPr>
                      <w:rFonts w:ascii="Helvetica Neue" w:hAnsi="Helvetica Neue" w:cs="Helvetica Neue"/>
                      <w:b w:val="0"/>
                      <w:bCs/>
                      <w:color w:val="43413E"/>
                    </w:rPr>
                    <w:t>9.1.12.K: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19" type="#_x0000_t202" style="position:absolute;margin-left:440.8pt;margin-top:206pt;width:43.15pt;height:15.35pt;z-index:251658425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Event"/>
                  </w:pPr>
                  <w:r>
                    <w:rPr>
                      <w:rFonts w:ascii="Helvetica Neue" w:hAnsi="Helvetica Neue" w:cs="Helvetica Neue"/>
                      <w:b w:val="0"/>
                      <w:bCs/>
                      <w:color w:val="43413E"/>
                    </w:rPr>
                    <w:t>9.1.12.C: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18" type="#_x0000_t202" style="position:absolute;margin-left:483.95pt;margin-top:197.05pt;width:88.4pt;height:62.7pt;z-index:251658424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BodyText3"/>
                  </w:pPr>
                  <w:r>
                    <w:rPr>
                      <w:rFonts w:ascii="Helvetica Neue" w:hAnsi="Helvetica Neue" w:cs="Helvetica Neue"/>
                      <w:color w:val="43413E"/>
                    </w:rPr>
                    <w:t>Integrate and</w:t>
                  </w:r>
                  <w:r>
                    <w:rPr>
                      <w:rFonts w:ascii="Helvetica Neue" w:hAnsi="Helvetica Neue" w:cs="Helvetica Neue"/>
                      <w:color w:val="43413E"/>
                    </w:rPr>
                    <w:t xml:space="preserve"> apply advanced vocabulary to the arts forms.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20" type="#_x0000_t202" style="position:absolute;margin-left:483.95pt;margin-top:285.7pt;width:88.4pt;height:96.55pt;z-index:251658426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BodyText3"/>
                  </w:pPr>
                  <w:r>
                    <w:rPr>
                      <w:rFonts w:ascii="Helvetica Neue" w:hAnsi="Helvetica Neue" w:cs="Helvetica Neue"/>
                      <w:color w:val="43413E"/>
                    </w:rPr>
                    <w:t>Analyze and evaluate the use of traditional and contemporary technologies in furthering knowledge and understanding in the humanities.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22" type="#_x0000_t202" style="position:absolute;margin-left:486pt;margin-top:95.75pt;width:88.4pt;height:82.25pt;z-index:251658428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BodyText3"/>
                  </w:pPr>
                  <w:r>
                    <w:rPr>
                      <w:rFonts w:ascii="Helvetica Neue" w:hAnsi="Helvetica Neue" w:cs="Helvetica Neue"/>
                      <w:color w:val="43413E"/>
                    </w:rPr>
                    <w:t>Know and use the elements and principles of each art form to create works in the arts and humanities.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23" type="#_x0000_t202" style="position:absolute;margin-left:440.8pt;margin-top:112.95pt;width:43.15pt;height:14.15pt;z-index:251658429;mso-wrap-edited:f;mso-position-horizontal-relative:page;mso-position-vertical-relative:page" wrapcoords="0 0 21600 0 21600 21600 0 21600 0 0" filled="f" stroked="f">
            <v:fill o:detectmouseclick="t"/>
            <v:textbox style="mso-next-textbox:#_x0000_s2323" inset="0,0,0,0">
              <w:txbxContent>
                <w:p w:rsidR="00601CCD" w:rsidRDefault="007360E4" w:rsidP="00F4391F">
                  <w:pPr>
                    <w:pStyle w:val="Event"/>
                  </w:pPr>
                  <w:r>
                    <w:rPr>
                      <w:rFonts w:ascii="Helvetica Neue" w:hAnsi="Helvetica Neue" w:cs="Helvetica Neue"/>
                      <w:b w:val="0"/>
                      <w:bCs/>
                      <w:color w:val="43413E"/>
                    </w:rPr>
                    <w:t>9.1.12.A: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2282" style="position:absolute;margin-left:436.85pt;margin-top:65.15pt;width:2in;height:399.6pt;z-index:251658396;mso-wrap-edited:f;mso-position-horizontal-relative:page;mso-position-vertical-relative:page" wrapcoords="-59 -77 -59 21522 21659 21522 21659 -77 -59 -77" fillcolor="#996 [3207]" stroked="f" strokecolor="#4a7ebb" strokeweight="1.5pt">
            <v:fill o:detectmouseclick="t"/>
            <v:shadow opacity="22938f" mv:blur="38100f" offset="0,2pt"/>
            <v:textbox inset=",7.2pt,,7.2pt"/>
            <w10:wrap anchorx="page" anchory="page"/>
          </v:rect>
        </w:pict>
      </w:r>
      <w:r>
        <w:rPr>
          <w:noProof/>
        </w:rPr>
        <w:pict>
          <v:shape id="_x0000_s2316" type="#_x0000_t202" style="position:absolute;margin-left:51pt;margin-top:136.65pt;width:149.8pt;height:107.5pt;z-index:251658422;mso-wrap-edited:f;mso-position-horizontal-relative:page;mso-position-vertical-relative:page" wrapcoords="0 0 21600 0 21600 21600 0 21600 0 0" mv:complextextbox="1" filled="f" stroked="f">
            <v:fill o:detectmouseclick="t"/>
            <v:textbox inset="0,0,0,0">
              <w:txbxContent>
                <w:p w:rsidR="00601CCD" w:rsidRPr="00F4391F" w:rsidRDefault="007360E4" w:rsidP="00F4391F">
                  <w:pPr>
                    <w:pStyle w:val="BodyText2"/>
                    <w:rPr>
                      <w:sz w:val="22"/>
                    </w:rPr>
                  </w:pPr>
                  <w:r w:rsidRPr="00F4391F">
                    <w:rPr>
                      <w:b/>
                      <w:sz w:val="22"/>
                    </w:rPr>
                    <w:t>Enduring Idea</w:t>
                  </w:r>
                  <w:r w:rsidRPr="00F4391F">
                    <w:rPr>
                      <w:sz w:val="22"/>
                    </w:rPr>
                    <w:t>:  Illusion is very much based around design.</w:t>
                  </w:r>
                </w:p>
                <w:p w:rsidR="00601CCD" w:rsidRPr="00F4391F" w:rsidRDefault="007360E4" w:rsidP="00F4391F">
                  <w:pPr>
                    <w:pStyle w:val="BodyText2"/>
                    <w:rPr>
                      <w:sz w:val="22"/>
                    </w:rPr>
                  </w:pPr>
                  <w:r w:rsidRPr="00F4391F">
                    <w:rPr>
                      <w:b/>
                      <w:sz w:val="22"/>
                    </w:rPr>
                    <w:t>Grades:</w:t>
                  </w:r>
                  <w:r w:rsidRPr="00F4391F">
                    <w:rPr>
                      <w:sz w:val="22"/>
                    </w:rPr>
                    <w:t xml:space="preserve">  10-12</w:t>
                  </w:r>
                </w:p>
                <w:p w:rsidR="00601CCD" w:rsidRDefault="007360E4" w:rsidP="00F4391F">
                  <w:pPr>
                    <w:pStyle w:val="BodyText2"/>
                  </w:pPr>
                  <w:r w:rsidRPr="00F4391F">
                    <w:rPr>
                      <w:b/>
                      <w:sz w:val="22"/>
                    </w:rPr>
                    <w:t>Time Allotment</w:t>
                  </w:r>
                  <w:r>
                    <w:rPr>
                      <w:sz w:val="22"/>
                    </w:rPr>
                    <w:t xml:space="preserve">: 4-5 </w:t>
                  </w:r>
                  <w:r w:rsidRPr="00F4391F">
                    <w:rPr>
                      <w:sz w:val="22"/>
                    </w:rPr>
                    <w:t>classes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09" type="#_x0000_t202" style="position:absolute;margin-left:181.25pt;margin-top:536.9pt;width:194.4pt;height:183.6pt;z-index:251658415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310" inset="0,0,0,0">
              <w:txbxContent>
                <w:p w:rsidR="00601CCD" w:rsidRDefault="007360E4" w:rsidP="00F4391F">
                  <w:pPr>
                    <w:pStyle w:val="BodyText"/>
                  </w:pPr>
                  <w:r>
                    <w:t>In this lesson students will be experimenting with illusion by creating a levitation photo of either themselves</w:t>
                  </w:r>
                  <w:r>
                    <w:t xml:space="preserve"> or a friend.  Students will be introduced to new Photoshop techniques through tutorials and other provided resources.  The introduction class will include these resources.  Students will be given a choice of videos and blogs to do their own research and w</w:t>
                  </w:r>
                  <w:r>
                    <w:t xml:space="preserve">atch a video as a class. They will have up to two classes to go out and take photos with a group and then there will be at least one class that will include editing demos and one on one assistance.  Students will be learning about masking, retaining image </w:t>
                  </w:r>
                  <w:r>
                    <w:t>files and editing in a way that conserves time and file integrity.  They will also use tools such as the quick selection tool and blending modes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311" type="#_x0000_t202" style="position:absolute;margin-left:181.25pt;margin-top:494.05pt;width:399.6pt;height:32.4pt;z-index:251658417;mso-wrap-edited:f;mso-position-horizontal-relative:page;mso-position-vertical-relative:page" wrapcoords="0 0 21600 0 21600 21600 0 21600 0 0" filled="f" stroked="f">
            <v:fill o:detectmouseclick="t"/>
            <v:textbox style="mso-next-textbox:#_x0000_s2311" inset="0,0,0,0">
              <w:txbxContent>
                <w:p w:rsidR="00601CCD" w:rsidRPr="00F93648" w:rsidRDefault="007360E4" w:rsidP="00F4391F">
                  <w:pPr>
                    <w:pStyle w:val="Heading2"/>
                  </w:pPr>
                  <w:r>
                    <w:t>Summary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2059" style="position:absolute;margin-left:28.8pt;margin-top:486pt;width:2in;height:241.2pt;z-index:251658244;mso-wrap-edited:f;mso-position-horizontal-relative:page;mso-position-vertical-relative:page" fillcolor="#669 [3206]" stroked="f" strokecolor="#4a7ebb" strokeweight="1.5pt">
            <v:fill o:detectmouseclick="t"/>
            <v:shadow opacity="22938f" mv:blur="38100f" offset="0,2pt"/>
            <v:textbox inset=",0,,7.2pt">
              <w:txbxContent>
                <w:p w:rsidR="00601CCD" w:rsidRDefault="007360E4" w:rsidP="00F4391F">
                  <w:pPr>
                    <w:pStyle w:val="Symbol"/>
                    <w:rPr>
                      <w:color w:val="C1C1D6" w:themeColor="accent3" w:themeTint="66"/>
                      <w:sz w:val="44"/>
                    </w:rPr>
                  </w:pPr>
                  <w:r w:rsidRPr="00F227A1">
                    <w:rPr>
                      <w:color w:val="C1C1D6" w:themeColor="accent3" w:themeTint="66"/>
                      <w:sz w:val="44"/>
                    </w:rPr>
                    <w:t xml:space="preserve">Photoshop </w:t>
                  </w:r>
                  <w:r>
                    <w:rPr>
                      <w:color w:val="C1C1D6" w:themeColor="accent3" w:themeTint="66"/>
                      <w:sz w:val="44"/>
                    </w:rPr>
                    <w:t>Tools</w:t>
                  </w:r>
                </w:p>
                <w:p w:rsidR="00601CCD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</w:p>
                <w:p w:rsidR="00601CCD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Masking</w:t>
                  </w:r>
                </w:p>
                <w:p w:rsidR="00601CCD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Quick Selection Tool</w:t>
                  </w:r>
                </w:p>
                <w:p w:rsidR="00601CCD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Vector mask</w:t>
                  </w:r>
                </w:p>
                <w:p w:rsidR="00601CCD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“Black Conceals, White Reveals”</w:t>
                  </w:r>
                </w:p>
                <w:p w:rsidR="00601CCD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Blending Mo</w:t>
                  </w:r>
                  <w:r>
                    <w:rPr>
                      <w:color w:val="FFFFFF" w:themeColor="background1"/>
                      <w:sz w:val="24"/>
                    </w:rPr>
                    <w:t>des</w:t>
                  </w:r>
                </w:p>
                <w:p w:rsidR="00601CCD" w:rsidRPr="00F227A1" w:rsidRDefault="007360E4" w:rsidP="00F4391F">
                  <w:pPr>
                    <w:pStyle w:val="Symbol"/>
                    <w:rPr>
                      <w:color w:val="FFFFFF" w:themeColor="background1"/>
                      <w:sz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2295" type="#_x0000_t202" style="position:absolute;margin-left:28.8pt;margin-top:745.2pt;width:265.2pt;height:18pt;z-index:251658402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Footer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2161" style="position:absolute;margin-left:28.8pt;margin-top:64.8pt;width:194.4pt;height:194.4pt;z-index:251658240;mso-wrap-edited:f;mso-position-horizontal-relative:page;mso-position-vertical-relative:page" wrapcoords="-59 -77 -59 21522 21659 21522 21659 -77 -59 -77" o:regroupid="1" fillcolor="#636 [3204]" stroked="f" strokecolor="#4a7ebb" strokeweight="1.5pt">
            <v:fill o:detectmouseclick="t"/>
            <v:stroke o:forcedash="t"/>
            <v:shadow opacity="22938f" mv:blur="38100f" offset="0,2pt"/>
            <v:textbox style="mso-next-textbox:#_x0000_s2161" inset=",0,,7.2pt">
              <w:txbxContent>
                <w:p w:rsidR="00601CCD" w:rsidRPr="004A7631" w:rsidRDefault="007360E4" w:rsidP="00F4391F">
                  <w:pPr>
                    <w:pStyle w:val="Symbol"/>
                    <w:rPr>
                      <w:color w:val="CF9FCF" w:themeColor="accent1" w:themeTint="66"/>
                    </w:rPr>
                  </w:pPr>
                  <w:r w:rsidRPr="004A7631">
                    <w:rPr>
                      <w:color w:val="CF9FCF" w:themeColor="accent1" w:themeTint="66"/>
                    </w:rPr>
                    <w:t>+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line id="_x0000_s2280" style="position:absolute;z-index:251658394;mso-wrap-edited:f;mso-position-horizontal-relative:page;mso-position-vertical-relative:page" from="28.8pt,475.2pt" to="583.2pt,475.2pt" wrapcoords="-29 -2147483648 0 -2147483648 10814 -2147483648 10814 -2147483648 21570 -2147483648 21658 -2147483648 -29 -2147483648" strokecolor="#a5a5a5 [2092]" strokeweight="1pt">
            <v:fill o:detectmouseclick="t"/>
            <v:shadow opacity="22938f" mv:blur="38100f" offset="0,2pt"/>
            <v:textbox inset=",7.2pt,,7.2pt"/>
            <w10:wrap anchorx="page" anchory="page"/>
          </v:line>
        </w:pict>
      </w:r>
      <w:r>
        <w:rPr>
          <w:noProof/>
        </w:rPr>
        <w:pict>
          <v:shape id="_x0000_s2278" type="#_x0000_t202" style="position:absolute;margin-left:318.5pt;margin-top:32pt;width:265.2pt;height:22.5pt;z-index:251658392;mso-wrap-edited:f;mso-position-horizontal-relative:page;mso-position-vertical-relative:page" wrapcoords="0 0 21600 0 21600 21600 0 21600 0 0" filled="f" stroked="f">
            <v:fill o:detectmouseclick="t"/>
            <v:textbox inset="0,0,0,0">
              <w:txbxContent>
                <w:p w:rsidR="00601CCD" w:rsidRDefault="007360E4" w:rsidP="00F4391F">
                  <w:pPr>
                    <w:pStyle w:val="Date"/>
                  </w:pPr>
                  <w:r>
                    <w:t>Briana Harrold- Quakertown High School</w:t>
                  </w:r>
                </w:p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</w:rPr>
        <w:drawing>
          <wp:anchor distT="0" distB="0" distL="114300" distR="114300" simplePos="0" relativeHeight="251670769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6642100</wp:posOffset>
            </wp:positionV>
            <wp:extent cx="1915160" cy="1915160"/>
            <wp:effectExtent l="25400" t="0" r="0" b="0"/>
            <wp:wrapTight wrapText="bothSides">
              <wp:wrapPolygon edited="0">
                <wp:start x="-286" y="0"/>
                <wp:lineTo x="-286" y="21485"/>
                <wp:lineTo x="21485" y="21485"/>
                <wp:lineTo x="21485" y="0"/>
                <wp:lineTo x="-286" y="0"/>
              </wp:wrapPolygon>
            </wp:wrapTight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721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6645275</wp:posOffset>
            </wp:positionV>
            <wp:extent cx="3022600" cy="2014855"/>
            <wp:effectExtent l="25400" t="0" r="0" b="0"/>
            <wp:wrapTight wrapText="bothSides">
              <wp:wrapPolygon edited="0">
                <wp:start x="-182" y="0"/>
                <wp:lineTo x="-182" y="21512"/>
                <wp:lineTo x="21600" y="21512"/>
                <wp:lineTo x="21600" y="0"/>
                <wp:lineTo x="-182" y="0"/>
              </wp:wrapPolygon>
            </wp:wrapTight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493" type="#_x0000_t202" style="position:absolute;margin-left:37.8pt;margin-top:60pt;width:354.6pt;height:242.6pt;z-index:251665649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01CCD" w:rsidRPr="00ED21F6" w:rsidRDefault="007360E4" w:rsidP="00ED21F6">
                  <w:pPr>
                    <w:jc w:val="center"/>
                    <w:rPr>
                      <w:sz w:val="40"/>
                    </w:rPr>
                  </w:pPr>
                </w:p>
                <w:p w:rsidR="00601CCD" w:rsidRPr="00EE58A4" w:rsidRDefault="007360E4" w:rsidP="00ED21F6">
                  <w:pPr>
                    <w:jc w:val="center"/>
                    <w:rPr>
                      <w:sz w:val="92"/>
                    </w:rPr>
                  </w:pPr>
                  <w:r w:rsidRPr="00EE58A4">
                    <w:rPr>
                      <w:sz w:val="92"/>
                    </w:rPr>
                    <w:t>Black Conceals</w:t>
                  </w:r>
                </w:p>
                <w:p w:rsidR="00601CCD" w:rsidRPr="00EE58A4" w:rsidRDefault="007360E4" w:rsidP="00ED21F6">
                  <w:pPr>
                    <w:jc w:val="center"/>
                    <w:rPr>
                      <w:sz w:val="44"/>
                    </w:rPr>
                  </w:pPr>
                  <w:r w:rsidRPr="00EE58A4">
                    <w:rPr>
                      <w:sz w:val="44"/>
                    </w:rPr>
                    <w:t>and</w:t>
                  </w:r>
                </w:p>
                <w:p w:rsidR="00601CCD" w:rsidRPr="00EE58A4" w:rsidRDefault="007360E4" w:rsidP="00ED21F6">
                  <w:pPr>
                    <w:jc w:val="center"/>
                    <w:rPr>
                      <w:sz w:val="92"/>
                    </w:rPr>
                  </w:pPr>
                  <w:r w:rsidRPr="00EE58A4">
                    <w:rPr>
                      <w:sz w:val="92"/>
                    </w:rPr>
                    <w:t>White Reveals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2307" type="#_x0000_t202" style="position:absolute;margin-left:28.25pt;margin-top:320.45pt;width:554.4pt;height:51.85pt;z-index:251658413;mso-wrap-edited:f;mso-position-horizontal-relative:page;mso-position-vertical-relative:page" wrapcoords="0 0 21600 0 21600 21600 0 21600 0 0" filled="f" stroked="f">
            <v:fill o:detectmouseclick="t"/>
            <v:textbox style="mso-next-textbox:#_x0000_s2307" inset="0,0,0,0">
              <w:txbxContent>
                <w:p w:rsidR="00601CCD" w:rsidRPr="00020D53" w:rsidRDefault="007360E4" w:rsidP="00F4391F">
                  <w:pPr>
                    <w:pStyle w:val="Heading3"/>
                  </w:pPr>
                  <w:r>
                    <w:t>Student Objectives and Assessment for Grading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264" type="#_x0000_t202" style="position:absolute;margin-left:410.4pt;margin-top:377.2pt;width:172.8pt;height:187.2pt;z-index:25165837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264" inset="0,0,0,0">
              <w:txbxContent/>
            </v:textbox>
            <w10:wrap type="tight" anchorx="page" anchory="page"/>
          </v:shape>
        </w:pict>
      </w:r>
      <w:r>
        <w:rPr>
          <w:noProof/>
        </w:rPr>
        <w:pict>
          <v:shape id="_x0000_s2263" type="#_x0000_t202" style="position:absolute;margin-left:219.6pt;margin-top:377.2pt;width:172.8pt;height:187.2pt;z-index:251658371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264" inset="0,0,0,0">
              <w:txbxContent/>
            </v:textbox>
            <w10:wrap type="tight" anchorx="page" anchory="page"/>
          </v:shape>
        </w:pict>
      </w:r>
      <w:r>
        <w:rPr>
          <w:noProof/>
        </w:rPr>
        <w:pict>
          <v:shape id="_x0000_s2261" type="#_x0000_t202" style="position:absolute;margin-left:28.8pt;margin-top:377.2pt;width:172.8pt;height:187.2pt;z-index:25165836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263" inset="0,0,0,0">
              <w:txbxContent>
                <w:p w:rsidR="000C7B02" w:rsidRDefault="007360E4" w:rsidP="00F4391F">
                  <w:pPr>
                    <w:pStyle w:val="BodyText"/>
                  </w:pPr>
                  <w:r>
                    <w:t>Knowledge: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 xml:space="preserve">Students will </w:t>
                  </w:r>
                  <w:r>
                    <w:t xml:space="preserve">understand new tools by using them to effectively show </w:t>
                  </w:r>
                  <w:r>
                    <w:t>craftsmanship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>Skills: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 xml:space="preserve">Students will </w:t>
                  </w:r>
                  <w:r>
                    <w:t>design and direct their group to come up with innovative ideas that can be seen in their original photos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>Disposition</w:t>
                  </w:r>
                  <w:r>
                    <w:t>: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>Stu</w:t>
                  </w:r>
                  <w:r>
                    <w:t>dents will</w:t>
                  </w:r>
                  <w:r>
                    <w:t xml:space="preserve"> display collaborative ideas </w:t>
                  </w:r>
                  <w:r>
                    <w:t>by coming up with interesting compositions with their group</w:t>
                  </w:r>
                </w:p>
                <w:p w:rsidR="000C7B02" w:rsidRDefault="007360E4" w:rsidP="00F4391F">
                  <w:pPr>
                    <w:pStyle w:val="BodyText"/>
                  </w:pPr>
                </w:p>
                <w:p w:rsidR="000C7B02" w:rsidRDefault="007360E4" w:rsidP="00F4391F">
                  <w:pPr>
                    <w:pStyle w:val="BodyText"/>
                  </w:pPr>
                </w:p>
                <w:p w:rsidR="000C7B02" w:rsidRDefault="007360E4" w:rsidP="00F4391F">
                  <w:pPr>
                    <w:pStyle w:val="BodyText"/>
                  </w:pPr>
                </w:p>
                <w:p w:rsidR="000C7B02" w:rsidRDefault="007360E4" w:rsidP="00F4391F">
                  <w:pPr>
                    <w:pStyle w:val="BodyText"/>
                  </w:pPr>
                </w:p>
                <w:p w:rsidR="000C7B02" w:rsidRDefault="007360E4" w:rsidP="00F4391F">
                  <w:pPr>
                    <w:pStyle w:val="BodyText"/>
                  </w:pPr>
                  <w:r>
                    <w:t>Learning Targets to be reached: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>Visual Composition</w:t>
                  </w:r>
                </w:p>
                <w:p w:rsidR="000C7B02" w:rsidRDefault="007360E4" w:rsidP="00F4391F">
                  <w:pPr>
                    <w:pStyle w:val="BodyText"/>
                  </w:pPr>
                  <w:r>
                    <w:t>Conceptual Innovation</w:t>
                  </w:r>
                </w:p>
                <w:p w:rsidR="00601CCD" w:rsidRDefault="007360E4" w:rsidP="00F4391F">
                  <w:pPr>
                    <w:pStyle w:val="BodyText"/>
                  </w:pPr>
                  <w:r>
                    <w:t>Technique and Craftsmanship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2497" style="position:absolute;margin-left:410.4pt;margin-top:585.2pt;width:172.8pt;height:140.4pt;z-index:251658410;mso-position-horizontal-relative:page;mso-position-vertical-relative:page" coordsize="20000,20000" wrapcoords="0 0 21600 0 21600 21600 0 21600 0 0" mv:complextextbox="1">
            <o:lock v:ext="edit" ungrouping="t"/>
            <v:shape id="_x0000_s2498" type="#_x0000_t202" style="position:absolute;width:20000;height:20000;mso-wrap-edited:f;mso-position-horizontal-relative:page;mso-position-vertical-relative:page" wrapcoords="0 0 21600 0 21600 21600 0 21600 0 0" mv:complextextbox="1" filled="f" stroked="f">
              <v:fill o:detectmouseclick="t"/>
              <v:textbox style="mso-next-textbox:#_x0000_s2304" inset="0,0,0,0"/>
            </v:shape>
            <v:shape id="_x0000_s2499" type="#_x0000_t202" style="position:absolute;left:10943;width:9051;height:3939" filled="f" stroked="f">
              <v:textbox style="mso-next-textbox:#_x0000_s2499" inset="0,0,0,0">
                <w:txbxContent>
                  <w:p w:rsidR="00601CCD" w:rsidRDefault="007360E4" w:rsidP="00F4391F">
                    <w:pPr>
                      <w:pStyle w:val="BodyText"/>
                    </w:pPr>
                  </w:p>
                </w:txbxContent>
              </v:textbox>
            </v:shape>
            <w10:wrap type="tight" anchorx="page" anchory="page"/>
          </v:group>
        </w:pict>
      </w:r>
      <w:r>
        <w:rPr>
          <w:noProof/>
        </w:rPr>
        <w:pict>
          <v:line id="_x0000_s2302" style="position:absolute;z-index:251658408;mso-wrap-edited:f;mso-position-horizontal-relative:page;mso-position-vertical-relative:page" from="28.8pt,572.4pt" to="583.2pt,572.4pt" wrapcoords="-29 -2147483648 0 -2147483648 10814 -2147483648 10814 -2147483648 21570 -2147483648 21658 -2147483648 -29 -2147483648" strokecolor="#a5a5a5 [2092]" strokeweight="1pt">
            <v:fill o:detectmouseclick="t"/>
            <v:shadow opacity="22938f" mv:blur="38100f" offset="0,2pt"/>
            <v:textbox inset=",7.2pt,,7.2pt"/>
            <w10:wrap anchorx="page" anchory="page"/>
          </v:line>
        </w:pict>
      </w:r>
      <w:r>
        <w:rPr>
          <w:noProof/>
        </w:rPr>
        <w:pict>
          <v:line id="_x0000_s2301" style="position:absolute;z-index:251658407;mso-wrap-edited:f;mso-position-horizontal-relative:page;mso-position-vertical-relative:page" from="28.8pt,313.2pt" to="583.2pt,313.2pt" wrapcoords="-29 -2147483648 0 -2147483648 10814 -2147483648 10814 -2147483648 21570 -2147483648 21658 -2147483648 -29 -2147483648" strokecolor="#a5a5a5 [2092]" strokeweight="1pt">
            <v:fill o:detectmouseclick="t"/>
            <v:shadow opacity="22938f" mv:blur="38100f" offset="0,2pt"/>
            <v:textbox inset=",7.2pt,,7.2pt"/>
            <w10:wrap anchorx="page" anchory="page"/>
          </v:line>
        </w:pict>
      </w:r>
      <w:r>
        <w:rPr>
          <w:noProof/>
        </w:rPr>
        <w:pict>
          <v:rect id="_x0000_s2299" style="position:absolute;margin-left:410.4pt;margin-top:65pt;width:172.8pt;height:237.6pt;z-index:251658406;mso-wrap-edited:f;mso-position-horizontal-relative:page;mso-position-vertical-relative:page" wrapcoords="-59 -77 -59 21522 21659 21522 21659 -77 -59 -77" fillcolor="#636 [3204]" stroked="f" strokecolor="#4a7ebb" strokeweight="1.5pt">
            <v:fill o:detectmouseclick="t"/>
            <v:shadow opacity="22938f" mv:blur="38100f" offset="0,2pt"/>
            <v:textbox inset=",7.2pt,,7.2pt"/>
            <w10:wrap anchorx="page" anchory="page"/>
          </v:rect>
        </w:pict>
      </w:r>
      <w:r>
        <w:br w:type="page"/>
      </w:r>
      <w:r>
        <w:rPr>
          <w:noProof/>
        </w:rPr>
        <w:pict>
          <v:shape id="_x0000_s2349" type="#_x0000_t202" style="position:absolute;margin-left:28.8pt;margin-top:134.2pt;width:554.4pt;height:573.8pt;z-index:25165844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349" inset="0,0,0,0">
              <w:txbxContent>
                <w:p w:rsidR="00601CCD" w:rsidRPr="00601CCD" w:rsidRDefault="007360E4" w:rsidP="00F4391F">
                  <w:pPr>
                    <w:pStyle w:val="BodyText"/>
                    <w:rPr>
                      <w:sz w:val="24"/>
                    </w:rPr>
                  </w:pPr>
                  <w:r w:rsidRPr="00601CCD">
                    <w:rPr>
                      <w:b/>
                      <w:sz w:val="24"/>
                      <w:u w:val="single"/>
                    </w:rPr>
                    <w:t>Day 1-</w:t>
                  </w:r>
                  <w:r w:rsidRPr="00601CCD">
                    <w:rPr>
                      <w:sz w:val="24"/>
                    </w:rPr>
                    <w:t xml:space="preserve"> </w:t>
                  </w:r>
                  <w:r w:rsidRPr="00601CCD">
                    <w:rPr>
                      <w:i/>
                      <w:sz w:val="24"/>
                    </w:rPr>
                    <w:t>Motivation-</w:t>
                  </w:r>
                  <w:r w:rsidRPr="00601CCD">
                    <w:rPr>
                      <w:sz w:val="24"/>
                    </w:rPr>
                    <w:t xml:space="preserve"> After a short greeting students will be asked to n</w:t>
                  </w:r>
                  <w:r w:rsidRPr="00601CCD">
                    <w:rPr>
                      <w:sz w:val="24"/>
                    </w:rPr>
                    <w:t>ot log in to computers yet so that they can come to the viewing area of the room to watch a video.  I will begin by giving a quick intro to levitation and what it means exactly.  I will talk about illusion and how digital technology can make creating illus</w:t>
                  </w:r>
                  <w:r w:rsidRPr="00601CCD">
                    <w:rPr>
                      <w:sz w:val="24"/>
                    </w:rPr>
                    <w:t xml:space="preserve">ion easy and effective. </w:t>
                  </w:r>
                  <w:r w:rsidRPr="00601CCD">
                    <w:rPr>
                      <w:i/>
                      <w:sz w:val="24"/>
                    </w:rPr>
                    <w:t xml:space="preserve">Development- </w:t>
                  </w:r>
                  <w:r w:rsidRPr="00601CCD">
                    <w:rPr>
                      <w:sz w:val="24"/>
                    </w:rPr>
                    <w:t>I will show some of the references that I put on the share drive.  I will point out and repeat the terms I feel are important.  Students will be asked to being thinking about composition and planning of a picture.  They</w:t>
                  </w:r>
                  <w:r w:rsidRPr="00601CCD">
                    <w:rPr>
                      <w:sz w:val="24"/>
                    </w:rPr>
                    <w:t xml:space="preserve"> will be allowed to explore the references and tutorials themselves for inspiration </w:t>
                  </w:r>
                  <w:r w:rsidRPr="00601CCD">
                    <w:rPr>
                      <w:i/>
                      <w:sz w:val="24"/>
                    </w:rPr>
                    <w:t>Closing-</w:t>
                  </w:r>
                  <w:r w:rsidRPr="00601CCD">
                    <w:rPr>
                      <w:sz w:val="24"/>
                    </w:rPr>
                    <w:t xml:space="preserve"> Students will be asked to log out and we will go over any ideas that students may have for the upcoming days</w:t>
                  </w:r>
                </w:p>
                <w:p w:rsidR="00601CCD" w:rsidRPr="00601CCD" w:rsidRDefault="007360E4" w:rsidP="00F4391F">
                  <w:pPr>
                    <w:pStyle w:val="BodyText"/>
                    <w:rPr>
                      <w:sz w:val="24"/>
                    </w:rPr>
                  </w:pPr>
                  <w:r w:rsidRPr="00601CCD">
                    <w:rPr>
                      <w:b/>
                      <w:sz w:val="24"/>
                      <w:u w:val="single"/>
                    </w:rPr>
                    <w:t xml:space="preserve">Day 2- </w:t>
                  </w:r>
                  <w:r w:rsidRPr="00601CCD">
                    <w:rPr>
                      <w:i/>
                      <w:sz w:val="24"/>
                    </w:rPr>
                    <w:t xml:space="preserve">Motivation- </w:t>
                  </w:r>
                  <w:r w:rsidRPr="00601CCD">
                    <w:rPr>
                      <w:sz w:val="24"/>
                    </w:rPr>
                    <w:t xml:space="preserve">After a short greeting I will give </w:t>
                  </w:r>
                  <w:r w:rsidRPr="00601CCD">
                    <w:rPr>
                      <w:sz w:val="24"/>
                    </w:rPr>
                    <w:t xml:space="preserve">a demo of how to use a tripod and explain the importance of using one when taking multiple photos to be used in a single composition.  They will be asked to get into groups and then sign out a camera and a tripod and go out and take pictures. </w:t>
                  </w:r>
                  <w:r w:rsidRPr="00601CCD">
                    <w:rPr>
                      <w:i/>
                      <w:sz w:val="24"/>
                    </w:rPr>
                    <w:t xml:space="preserve">Closing- </w:t>
                  </w:r>
                  <w:r w:rsidRPr="00601CCD">
                    <w:rPr>
                      <w:sz w:val="24"/>
                    </w:rPr>
                    <w:t>Stud</w:t>
                  </w:r>
                  <w:r w:rsidRPr="00601CCD">
                    <w:rPr>
                      <w:sz w:val="24"/>
                    </w:rPr>
                    <w:t>ents will come back to the classroom, put all cameras and tripods away.  We will go over discoveries, challenges and findings before they are dismissed.</w:t>
                  </w:r>
                </w:p>
                <w:p w:rsidR="00601CCD" w:rsidRDefault="007360E4" w:rsidP="00F4391F">
                  <w:pPr>
                    <w:pStyle w:val="BodyText"/>
                    <w:rPr>
                      <w:sz w:val="24"/>
                    </w:rPr>
                  </w:pPr>
                  <w:r w:rsidRPr="00601CCD">
                    <w:rPr>
                      <w:b/>
                      <w:sz w:val="24"/>
                      <w:u w:val="single"/>
                    </w:rPr>
                    <w:t xml:space="preserve">Day 3- </w:t>
                  </w:r>
                  <w:r w:rsidRPr="00601CCD">
                    <w:rPr>
                      <w:i/>
                      <w:sz w:val="24"/>
                    </w:rPr>
                    <w:t xml:space="preserve">Motivation- </w:t>
                  </w:r>
                  <w:r w:rsidRPr="00601CCD">
                    <w:rPr>
                      <w:sz w:val="24"/>
                    </w:rPr>
                    <w:t xml:space="preserve">After a short greeting we will go over some reminders of what their goal of the day </w:t>
                  </w:r>
                  <w:r w:rsidRPr="00601CCD">
                    <w:rPr>
                      <w:sz w:val="24"/>
                    </w:rPr>
                    <w:t>is.  Depending on the amou</w:t>
                  </w:r>
                  <w:r w:rsidRPr="00601CCD">
                    <w:rPr>
                      <w:sz w:val="24"/>
                    </w:rPr>
                    <w:t xml:space="preserve">nt of students that have completed their goals will depend on the amount of time given to take pictures.  </w:t>
                  </w:r>
                  <w:r>
                    <w:rPr>
                      <w:i/>
                      <w:sz w:val="24"/>
                    </w:rPr>
                    <w:t xml:space="preserve">Development- </w:t>
                  </w:r>
                  <w:r w:rsidRPr="00601CCD">
                    <w:rPr>
                      <w:sz w:val="24"/>
                    </w:rPr>
                    <w:t>If most need more pictures students will be given 25-30 minutes in the field before they are to return for a Ph</w:t>
                  </w:r>
                  <w:r w:rsidRPr="00601CCD">
                    <w:rPr>
                      <w:sz w:val="24"/>
                    </w:rPr>
                    <w:t xml:space="preserve">otoshop demo.  In this demo I will be </w:t>
                  </w:r>
                  <w:r>
                    <w:rPr>
                      <w:sz w:val="24"/>
                    </w:rPr>
                    <w:t xml:space="preserve">showing how to use the quick selection tool, creating a mask, touching up the mask with black and white brushes, and using blending modes.  </w:t>
                  </w:r>
                  <w:r>
                    <w:rPr>
                      <w:i/>
                      <w:sz w:val="24"/>
                    </w:rPr>
                    <w:t xml:space="preserve">Closing- </w:t>
                  </w:r>
                  <w:r>
                    <w:rPr>
                      <w:sz w:val="24"/>
                    </w:rPr>
                    <w:t>We will go over things we learned by me asking them questions. Studen</w:t>
                  </w:r>
                  <w:r>
                    <w:rPr>
                      <w:sz w:val="24"/>
                    </w:rPr>
                    <w:t>ts will be told to prepare to edit tomorrow and will be dismissed.</w:t>
                  </w:r>
                </w:p>
                <w:p w:rsidR="00601CCD" w:rsidRPr="000C7B02" w:rsidRDefault="007360E4" w:rsidP="00F4391F">
                  <w:pPr>
                    <w:pStyle w:val="BodyText"/>
                  </w:pPr>
                  <w:r>
                    <w:rPr>
                      <w:b/>
                      <w:sz w:val="24"/>
                      <w:u w:val="single"/>
                    </w:rPr>
                    <w:t xml:space="preserve">Day 4- </w:t>
                  </w:r>
                  <w:r>
                    <w:rPr>
                      <w:i/>
                      <w:sz w:val="24"/>
                    </w:rPr>
                    <w:t xml:space="preserve">Motivation- </w:t>
                  </w:r>
                  <w:r>
                    <w:rPr>
                      <w:sz w:val="24"/>
                    </w:rPr>
                    <w:t xml:space="preserve">After a quick greeting I will review some of the vocabulary and tools that had been covered the previous class.  General steps of the process will be posted on the board </w:t>
                  </w:r>
                  <w:r>
                    <w:rPr>
                      <w:sz w:val="24"/>
                    </w:rPr>
                    <w:t xml:space="preserve">as a reminder.  </w:t>
                  </w:r>
                  <w:r>
                    <w:rPr>
                      <w:i/>
                      <w:sz w:val="24"/>
                    </w:rPr>
                    <w:t>Development</w:t>
                  </w:r>
                  <w:r>
                    <w:rPr>
                      <w:i/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 xml:space="preserve">Students will have a studio class where I will be walking around encouraging </w:t>
                  </w:r>
                  <w:r>
                    <w:rPr>
                      <w:sz w:val="24"/>
                    </w:rPr>
                    <w:t xml:space="preserve">and assisting. </w:t>
                  </w:r>
                  <w:r>
                    <w:rPr>
                      <w:i/>
                      <w:sz w:val="24"/>
                    </w:rPr>
                    <w:t>Closing-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</w:t>
                  </w:r>
                  <w:r>
                    <w:rPr>
                      <w:sz w:val="24"/>
                    </w:rPr>
                    <w:t>tudents</w:t>
                  </w:r>
                  <w:r>
                    <w:rPr>
                      <w:sz w:val="24"/>
                    </w:rPr>
                    <w:t xml:space="preserve"> will be asked to submit their final </w:t>
                  </w:r>
                  <w:r>
                    <w:rPr>
                      <w:sz w:val="24"/>
                    </w:rPr>
                    <w:t>images.  Although</w:t>
                  </w:r>
                  <w:r>
                    <w:rPr>
                      <w:sz w:val="24"/>
                    </w:rPr>
                    <w:t xml:space="preserve"> they took photos in groups, each student is responsible for their own composition.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272" type="#_x0000_t202" style="position:absolute;margin-left:165.85pt;margin-top:54.5pt;width:2in;height:36pt;z-index:251658384;mso-wrap-edited:f;mso-position-horizontal-relative:page;mso-position-vertical-relative:page" wrapcoords="0 0 21600 0 21600 21600 0 21600 0 0" filled="f" stroked="f">
            <v:fill o:detectmouseclick="t"/>
            <v:stroke o:forcedash="t"/>
            <v:textbox style="mso-next-textbox:#_x0000_s2272" inset="0,0,0,0">
              <w:txbxContent>
                <w:p w:rsidR="00601CCD" w:rsidRPr="009C07CB" w:rsidRDefault="007360E4" w:rsidP="00F4391F">
                  <w:pPr>
                    <w:pStyle w:val="Symbol"/>
                    <w:rPr>
                      <w:color w:val="CF9FCF" w:themeColor="accent1" w:themeTint="66"/>
                    </w:rPr>
                  </w:pPr>
                  <w:r w:rsidRPr="009C07CB">
                    <w:rPr>
                      <w:color w:val="CF9FCF" w:themeColor="accent1" w:themeTint="66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8" type="#_x0000_t202" style="position:absolute;margin-left:185.3pt;margin-top:59.5pt;width:396.7pt;height:45pt;z-index:251658380;mso-wrap-edited:f;mso-position-horizontal-relative:page;mso-position-vertical-relative:page" wrapcoords="0 0 21600 0 21600 21600 0 21600 0 0" filled="f" stroked="f">
            <v:fill o:detectmouseclick="t"/>
            <v:textbox style="mso-next-textbox:#_x0000_s2268" inset="3.6pt,0,3.6pt,0">
              <w:txbxContent>
                <w:p w:rsidR="00601CCD" w:rsidRDefault="007360E4" w:rsidP="00F4391F">
                  <w:pPr>
                    <w:pStyle w:val="Heading1"/>
                  </w:pPr>
                  <w:r>
                    <w:t>Sequence of Action</w:t>
                  </w:r>
                </w:p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</w:rPr>
        <w:pict>
          <v:shape id="_x0000_s2494" type="#_x0000_t202" style="position:absolute;margin-left:40pt;margin-top:65pt;width:542pt;height:657pt;z-index:251666673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01CCD" w:rsidRDefault="007360E4">
                  <w:r>
                    <w:t>Student class instructions and resources, this file will be on the share drive for student access.</w:t>
                  </w:r>
                </w:p>
                <w:p w:rsidR="00601CCD" w:rsidRDefault="007360E4"/>
                <w:p w:rsidR="00601CCD" w:rsidRDefault="007360E4" w:rsidP="00ED21F6">
                  <w:pPr>
                    <w:rPr>
                      <w:b/>
                    </w:rPr>
                  </w:pPr>
                  <w:r>
                    <w:rPr>
                      <w:b/>
                    </w:rPr>
                    <w:t>Plans for Class</w:t>
                  </w:r>
                </w:p>
                <w:p w:rsidR="00601CCD" w:rsidRPr="00257866" w:rsidRDefault="007360E4" w:rsidP="00ED21F6">
                  <w:r w:rsidRPr="00257866">
                    <w:t xml:space="preserve">*Student should go </w:t>
                  </w:r>
                  <w:r w:rsidRPr="00257866">
                    <w:t xml:space="preserve">to </w:t>
                  </w:r>
                  <w:r w:rsidRPr="00257866">
                    <w:rPr>
                      <w:b/>
                    </w:rPr>
                    <w:t>the Labshare Drive (L drive) &gt; Hand Out folder&gt; Levitation Play</w:t>
                  </w:r>
                  <w:r w:rsidRPr="00257866">
                    <w:t xml:space="preserve">.  Please have students go through all the links on Levitation Play and look at videos and student projects.  </w:t>
                  </w:r>
                </w:p>
                <w:p w:rsidR="00601CCD" w:rsidRPr="00257866" w:rsidRDefault="007360E4" w:rsidP="00ED21F6">
                  <w:r w:rsidRPr="00257866">
                    <w:t xml:space="preserve">*After reviewing…students  </w:t>
                  </w:r>
                  <w:r>
                    <w:t>should find some samples and pin them to a pinterest</w:t>
                  </w:r>
                  <w:r>
                    <w:t xml:space="preserve"> board for levitation project.  They need to plan for the model, wardrobe, props, etc.. that they will need to shoot the levitation pictures on Wed. &amp; Thursday.  </w:t>
                  </w:r>
                </w:p>
                <w:p w:rsidR="00601CCD" w:rsidRDefault="007360E4" w:rsidP="00ED21F6">
                  <w:pPr>
                    <w:rPr>
                      <w:b/>
                    </w:rPr>
                  </w:pPr>
                </w:p>
                <w:p w:rsidR="00601CCD" w:rsidRPr="00257866" w:rsidRDefault="007360E4" w:rsidP="00ED21F6">
                  <w:pPr>
                    <w:rPr>
                      <w:b/>
                      <w:u w:val="single"/>
                    </w:rPr>
                  </w:pPr>
                  <w:r w:rsidRPr="00257866">
                    <w:rPr>
                      <w:b/>
                      <w:u w:val="single"/>
                    </w:rPr>
                    <w:t>Levitation Play:</w:t>
                  </w:r>
                </w:p>
                <w:p w:rsidR="00601CCD" w:rsidRDefault="007360E4" w:rsidP="00ED21F6">
                  <w:hyperlink r:id="rId9" w:history="1">
                    <w:r>
                      <w:rPr>
                        <w:rStyle w:val="Hyperlink"/>
                      </w:rPr>
                      <w:t>http://www.dreampraycreate.com/2011/11/lesson-idea-levitation-photography.html</w:t>
                    </w:r>
                  </w:hyperlink>
                  <w:r>
                    <w:t xml:space="preserve">  website of high school students doing this project </w:t>
                  </w:r>
                </w:p>
                <w:p w:rsidR="00601CCD" w:rsidRDefault="007360E4" w:rsidP="00ED21F6">
                  <w:hyperlink r:id="rId10" w:history="1">
                    <w:r w:rsidRPr="00DC6E43">
                      <w:rPr>
                        <w:rStyle w:val="Hyperlink"/>
                      </w:rPr>
                      <w:t>http://www.youtube.com/w</w:t>
                    </w:r>
                    <w:r w:rsidRPr="00DC6E43">
                      <w:rPr>
                        <w:rStyle w:val="Hyperlink"/>
                      </w:rPr>
                      <w:t>atch?v=TN8q_uNPOxQ&amp;feature=player_embedded</w:t>
                    </w:r>
                  </w:hyperlink>
                  <w:r>
                    <w:t xml:space="preserve"> –video tutorial on how to photoshop the levitation excersize</w:t>
                  </w:r>
                </w:p>
                <w:p w:rsidR="00601CCD" w:rsidRDefault="007360E4" w:rsidP="00ED21F6">
                  <w:hyperlink r:id="rId11" w:history="1">
                    <w:r w:rsidRPr="00DC6E43">
                      <w:rPr>
                        <w:rStyle w:val="Hyperlink"/>
                      </w:rPr>
                      <w:t>http://youtu.be/9m3bTWgy_3o</w:t>
                    </w:r>
                  </w:hyperlink>
                  <w:r>
                    <w:t xml:space="preserve">  levitation</w:t>
                  </w:r>
                </w:p>
                <w:p w:rsidR="00601CCD" w:rsidRDefault="007360E4" w:rsidP="00ED21F6">
                  <w:hyperlink r:id="rId12" w:history="1">
                    <w:r>
                      <w:rPr>
                        <w:rStyle w:val="Hyperlink"/>
                      </w:rPr>
                      <w:t>http://www.</w:t>
                    </w:r>
                    <w:r>
                      <w:rPr>
                        <w:rStyle w:val="Hyperlink"/>
                      </w:rPr>
                      <w:t>youtube.com/watch?v=YQwbR67XFUo</w:t>
                    </w:r>
                  </w:hyperlink>
                  <w:r>
                    <w:t xml:space="preserve">  Flying cat</w:t>
                  </w:r>
                </w:p>
                <w:p w:rsidR="00601CCD" w:rsidRDefault="007360E4" w:rsidP="00ED21F6">
                  <w:r>
                    <w:t xml:space="preserve">anti-gravtity: </w:t>
                  </w:r>
                  <w:hyperlink r:id="rId13" w:history="1">
                    <w:r w:rsidRPr="00DC6E43">
                      <w:rPr>
                        <w:rStyle w:val="Hyperlink"/>
                      </w:rPr>
                      <w:t>http://youtu.be/RkSM95FHO0M</w:t>
                    </w:r>
                  </w:hyperlink>
                  <w:r>
                    <w:t xml:space="preserve"> </w:t>
                  </w:r>
                </w:p>
                <w:p w:rsidR="00601CCD" w:rsidRDefault="007360E4" w:rsidP="00ED21F6">
                  <w:r>
                    <w:t xml:space="preserve">photo manipulation: </w:t>
                  </w:r>
                  <w:hyperlink r:id="rId14" w:history="1">
                    <w:r w:rsidRPr="00DC6E43">
                      <w:rPr>
                        <w:rStyle w:val="Hyperlink"/>
                      </w:rPr>
                      <w:t>http://youtu.be/p0FCOjSx68k</w:t>
                    </w:r>
                  </w:hyperlink>
                  <w:r>
                    <w:t xml:space="preserve"> </w:t>
                  </w:r>
                </w:p>
                <w:p w:rsidR="00601CCD" w:rsidRDefault="007360E4" w:rsidP="00ED21F6"/>
                <w:p w:rsidR="00601CCD" w:rsidRDefault="007360E4" w:rsidP="00ED21F6"/>
                <w:p w:rsidR="00601CCD" w:rsidRDefault="007360E4"/>
              </w:txbxContent>
            </v:textbox>
            <w10:wrap type="tight"/>
          </v:shape>
        </w:pict>
      </w:r>
    </w:p>
    <w:sectPr w:rsidR="00F4391F" w:rsidSect="000C7B02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080" w:right="576" w:bottom="1080" w:left="576" w:header="576" w:footer="576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CCD" w:rsidRDefault="007360E4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534pt;margin-top:745.2pt;width:48pt;height:19pt;z-index:251658240;mso-wrap-edited:f;mso-position-horizontal-relative:page;mso-position-vertical-relative:page" wrapcoords="0 0 21600 0 21600 21600 0 21600 0 0" filled="f" stroked="f">
          <v:fill o:detectmouseclick="t"/>
          <v:textbox inset="0,0,0,0">
            <w:txbxContent>
              <w:p w:rsidR="00601CCD" w:rsidRPr="00F31951" w:rsidRDefault="007360E4" w:rsidP="00F4391F">
                <w:pPr>
                  <w:pStyle w:val="Footer-Right"/>
                </w:pPr>
                <w:fldSimple w:instr=" PAGE  \* MERGEFORMAT ">
                  <w:r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  <w:r>
      <w:rPr>
        <w:noProof/>
      </w:rPr>
      <w:pict>
        <v:shape id="_x0000_s1037" type="#_x0000_t202" style="position:absolute;margin-left:28.8pt;margin-top:745.2pt;width:265.2pt;height:18pt;z-index:251658248;mso-wrap-edited:f;mso-position-horizontal-relative:page;mso-position-vertical-relative:page" wrapcoords="0 0 21600 0 21600 21600 0 21600 0 0" filled="f" stroked="f">
          <v:fill o:detectmouseclick="t"/>
          <v:stroke o:forcedash="t"/>
          <v:textbox inset="0,0,0,0">
            <w:txbxContent>
              <w:p w:rsidR="00601CCD" w:rsidRDefault="007360E4" w:rsidP="00F4391F">
                <w:pPr>
                  <w:pStyle w:val="Footer"/>
                </w:pPr>
                <w:r>
                  <w:t>Dolor Sit Amet</w:t>
                </w:r>
              </w:p>
            </w:txbxContent>
          </v:textbox>
          <w10:wrap type="tight" anchorx="page" anchory="page"/>
        </v:shape>
      </w:pic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CCD" w:rsidRDefault="007360E4">
    <w:pPr>
      <w:pStyle w:val="Footer"/>
    </w:pPr>
    <w:r>
      <w:rPr>
        <w:noProof/>
      </w:rPr>
      <w:pict>
        <v:line id="_x0000_s1031" style="position:absolute;z-index:251658243;mso-wrap-edited:f;mso-position-horizontal-relative:page;mso-position-vertical-relative:page" from="28.8pt,738pt" to="583.2pt,738pt" wrapcoords="-29 -2147483648 0 -2147483648 10814 -2147483648 10814 -2147483648 21570 -2147483648 21658 -2147483648 -29 -2147483648" strokecolor="#a5a5a5 [2092]" strokeweight="1pt">
          <v:fill o:detectmouseclick="t"/>
          <v:shadow opacity="22938f" mv:blur="38100f" offset="0,2pt"/>
          <v:textbox inset=",7.2pt,,7.2pt"/>
          <w10:wrap anchorx="page" anchory="page"/>
        </v:line>
      </w:pic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CCD" w:rsidRDefault="007360E4">
    <w:pPr>
      <w:pStyle w:val="Head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39" type="#_x0000_t202" style="position:absolute;margin-left:318.5pt;margin-top:36pt;width:265.2pt;height:18pt;z-index:251658250;mso-wrap-edited:f;mso-position-horizontal-relative:page;mso-position-vertical-relative:page" wrapcoords="0 0 21600 0 21600 21600 0 21600 0 0" filled="f" stroked="f">
          <v:fill o:detectmouseclick="t"/>
          <v:stroke o:forcedash="t"/>
          <v:textbox inset="0,0,0,0">
            <w:txbxContent>
              <w:p w:rsidR="00601CCD" w:rsidRDefault="007360E4" w:rsidP="00F4391F">
                <w:pPr>
                  <w:pStyle w:val="Header-Right"/>
                </w:pPr>
                <w:r>
                  <w:t>Issue | Date</w:t>
                </w:r>
              </w:p>
            </w:txbxContent>
          </v:textbox>
          <w10:wrap type="tight" anchorx="page" anchory="page"/>
        </v:shape>
      </w:pict>
    </w:r>
    <w:r>
      <w:rPr>
        <w:noProof/>
      </w:rPr>
      <w:pict>
        <v:shape id="_x0000_s1038" type="#_x0000_t202" style="position:absolute;margin-left:28.8pt;margin-top:36pt;width:265.2pt;height:18pt;z-index:251658249;mso-wrap-edited:f;mso-position-horizontal-relative:page;mso-position-vertical-relative:page" wrapcoords="0 0 21600 0 21600 21600 0 21600 0 0" filled="f" stroked="f">
          <v:fill o:detectmouseclick="t"/>
          <v:stroke o:forcedash="t"/>
          <v:textbox inset="0,0,0,0">
            <w:txbxContent>
              <w:p w:rsidR="00601CCD" w:rsidRDefault="007360E4" w:rsidP="00F4391F">
                <w:pPr>
                  <w:pStyle w:val="Header"/>
                </w:pPr>
                <w:r>
                  <w:t>Lorem Ipsum</w:t>
                </w:r>
              </w:p>
            </w:txbxContent>
          </v:textbox>
          <w10:wrap type="tight" anchorx="page" anchory="page"/>
        </v:shape>
      </w:pict>
    </w:r>
    <w:r>
      <w:rPr>
        <w:noProof/>
      </w:rPr>
      <w:pict>
        <v:line id="_x0000_s1033" style="position:absolute;z-index:251658244;mso-wrap-edited:f;mso-position-horizontal-relative:page;mso-position-vertical-relative:page" from="28.8pt,54pt" to="583.2pt,54pt" wrapcoords="-29 -2147483648 0 -2147483648 10814 -2147483648 10814 -2147483648 21570 -2147483648 21658 -2147483648 -29 -2147483648" strokecolor="#a5a5a5 [2092]" strokeweight="1pt">
          <v:fill o:detectmouseclick="t"/>
          <v:shadow opacity="22938f" mv:blur="38100f" offset="0,2pt"/>
          <v:textbox inset=",7.2pt,,7.2pt"/>
          <w10:wrap anchorx="page" anchory="page"/>
        </v:line>
      </w:pict>
    </w:r>
    <w:r>
      <w:rPr>
        <w:noProof/>
      </w:rPr>
      <w:pict>
        <v:line id="_x0000_s1034" style="position:absolute;z-index:251658245;mso-wrap-edited:f;mso-position-horizontal-relative:page;mso-position-vertical-relative:page" from="28.8pt,738pt" to="583.2pt,738pt" wrapcoords="-29 -2147483648 0 -2147483648 10814 -2147483648 10814 -2147483648 21570 -2147483648 21658 -2147483648 -29 -2147483648" strokecolor="#a5a5a5 [2092]" strokeweight="1pt">
          <v:fill o:detectmouseclick="t"/>
          <v:shadow opacity="22938f" mv:blur="38100f" offset="0,2pt"/>
          <v:textbox inset=",7.2pt,,7.2pt"/>
          <w10:wrap anchorx="page" anchory="page"/>
        </v:lin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CCD" w:rsidRDefault="007360E4">
    <w:pPr>
      <w:pStyle w:val="Header"/>
    </w:pPr>
    <w:r>
      <w:rPr>
        <w:noProof/>
      </w:rPr>
      <w:pict>
        <v:line id="_x0000_s1030" style="position:absolute;z-index:251658242;mso-wrap-edited:f;mso-position-horizontal-relative:page;mso-position-vertical-relative:page" from="28.8pt,54pt" to="583.2pt,54pt" wrapcoords="-29 -2147483648 0 -2147483648 10814 -2147483648 10814 -2147483648 21570 -2147483648 21658 -2147483648 -29 -2147483648" strokecolor="#a5a5a5 [2092]" strokeweight="1pt">
          <v:fill o:detectmouseclick="t"/>
          <v:shadow opacity="22938f" mv:blur="38100f" offset="0,2pt"/>
          <v:textbox inset=",7.2pt,,7.2pt"/>
          <w10:wrap anchorx="page" anchory="page"/>
        </v:lin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22">
      <o:colormenu v:ext="edit" fillcolor="none [3205]" strokecolor="none [2092]"/>
    </o:shapedefaults>
    <o:shapelayout v:ext="edit">
      <o:idmap v:ext="edit" data="1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F4391F"/>
    <w:rsid w:val="007360E4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3205]" strokecolor="none [2092]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  <w:lsdException w:name="Hyperlink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next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rsid w:val="00390C4C"/>
    <w:pPr>
      <w:spacing w:after="0"/>
      <w:outlineLvl w:val="2"/>
    </w:pPr>
    <w:rPr>
      <w:rFonts w:asciiTheme="majorHAnsi" w:eastAsiaTheme="majorEastAsia" w:hAnsiTheme="majorHAnsi" w:cstheme="majorBidi"/>
      <w:bCs/>
      <w:color w:val="663366" w:themeColor="accent1"/>
      <w:sz w:val="40"/>
    </w:rPr>
  </w:style>
  <w:style w:type="paragraph" w:styleId="Heading4">
    <w:name w:val="heading 4"/>
    <w:basedOn w:val="Normal"/>
    <w:next w:val="Normal"/>
    <w:link w:val="Heading4Char"/>
    <w:rsid w:val="00FC1E7F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666699" w:themeColor="accent3"/>
      <w:sz w:val="28"/>
    </w:rPr>
  </w:style>
  <w:style w:type="paragraph" w:styleId="Heading5">
    <w:name w:val="heading 5"/>
    <w:basedOn w:val="Normal"/>
    <w:next w:val="Normal"/>
    <w:link w:val="Heading5Char"/>
    <w:rsid w:val="00390C4C"/>
    <w:pPr>
      <w:spacing w:after="0"/>
      <w:outlineLvl w:val="4"/>
    </w:pPr>
    <w:rPr>
      <w:rFonts w:asciiTheme="majorHAnsi" w:eastAsiaTheme="majorEastAsia" w:hAnsiTheme="majorHAnsi" w:cstheme="majorBidi"/>
      <w:b/>
      <w:color w:val="C3AFCC" w:themeColor="background2"/>
      <w:sz w:val="3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4C"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390C4C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390C4C"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390C4C"/>
    <w:rPr>
      <w:color w:val="808080" w:themeColor="background1" w:themeShade="80"/>
    </w:rPr>
  </w:style>
  <w:style w:type="paragraph" w:customStyle="1" w:styleId="Symbol">
    <w:name w:val="Symbol"/>
    <w:basedOn w:val="Normal"/>
    <w:qFormat/>
    <w:rsid w:val="004A7631"/>
    <w:pPr>
      <w:spacing w:after="0"/>
    </w:pPr>
    <w:rPr>
      <w:b/>
      <w:sz w:val="60"/>
    </w:rPr>
  </w:style>
  <w:style w:type="paragraph" w:styleId="Title">
    <w:name w:val="Title"/>
    <w:basedOn w:val="Normal"/>
    <w:next w:val="Normal"/>
    <w:link w:val="TitleChar"/>
    <w:uiPriority w:val="10"/>
    <w:qFormat/>
    <w:rsid w:val="00390C4C"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C4C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rsid w:val="00390C4C"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sid w:val="00390C4C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next w:val="Normal"/>
    <w:link w:val="SubtitleChar"/>
    <w:rsid w:val="00390C4C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390C4C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rsid w:val="00390C4C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390C4C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sid w:val="00FC1E7F"/>
    <w:rPr>
      <w:rFonts w:asciiTheme="majorHAnsi" w:eastAsiaTheme="majorEastAsia" w:hAnsiTheme="majorHAnsi" w:cstheme="majorBidi"/>
      <w:bCs/>
      <w:iCs/>
      <w:color w:val="666699" w:themeColor="accent3"/>
      <w:sz w:val="28"/>
    </w:rPr>
  </w:style>
  <w:style w:type="character" w:customStyle="1" w:styleId="Heading5Char">
    <w:name w:val="Heading 5 Char"/>
    <w:basedOn w:val="DefaultParagraphFont"/>
    <w:link w:val="Heading5"/>
    <w:rsid w:val="00390C4C"/>
    <w:rPr>
      <w:rFonts w:asciiTheme="majorHAnsi" w:eastAsiaTheme="majorEastAsia" w:hAnsiTheme="majorHAnsi" w:cstheme="majorBidi"/>
      <w:b/>
      <w:color w:val="C3AFCC" w:themeColor="background2"/>
      <w:sz w:val="36"/>
    </w:rPr>
  </w:style>
  <w:style w:type="character" w:customStyle="1" w:styleId="Heading3Char">
    <w:name w:val="Heading 3 Char"/>
    <w:basedOn w:val="DefaultParagraphFont"/>
    <w:link w:val="Heading3"/>
    <w:rsid w:val="00390C4C"/>
    <w:rPr>
      <w:rFonts w:asciiTheme="majorHAnsi" w:eastAsiaTheme="majorEastAsia" w:hAnsiTheme="majorHAnsi" w:cstheme="majorBidi"/>
      <w:bCs/>
      <w:color w:val="663366" w:themeColor="accent1"/>
      <w:sz w:val="40"/>
    </w:rPr>
  </w:style>
  <w:style w:type="paragraph" w:styleId="BodyText2">
    <w:name w:val="Body Text 2"/>
    <w:basedOn w:val="BodyText"/>
    <w:link w:val="BodyText2Char"/>
    <w:rsid w:val="00390C4C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390C4C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390C4C"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rsid w:val="00390C4C"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sid w:val="00390C4C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rsid w:val="00C2757D"/>
    <w:pPr>
      <w:spacing w:after="0"/>
      <w:jc w:val="right"/>
    </w:pPr>
    <w:rPr>
      <w:color w:val="666699" w:themeColor="accent3"/>
      <w:sz w:val="48"/>
    </w:rPr>
  </w:style>
  <w:style w:type="character" w:customStyle="1" w:styleId="PageChar">
    <w:name w:val="Page Char"/>
    <w:basedOn w:val="DefaultParagraphFont"/>
    <w:link w:val="Page"/>
    <w:rsid w:val="00C2757D"/>
    <w:rPr>
      <w:color w:val="666699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rsid w:val="00390C4C"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sid w:val="00390C4C"/>
    <w:rPr>
      <w:color w:val="A6A6A6" w:themeColor="background1" w:themeShade="A6"/>
    </w:rPr>
  </w:style>
  <w:style w:type="paragraph" w:styleId="Date">
    <w:name w:val="Date"/>
    <w:basedOn w:val="Normal"/>
    <w:next w:val="Normal"/>
    <w:link w:val="DateChar"/>
    <w:rsid w:val="0058675D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sid w:val="0058675D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rsid w:val="005B2B5D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sid w:val="005B2B5D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rsid w:val="00936C30"/>
    <w:pPr>
      <w:spacing w:after="0"/>
    </w:pPr>
    <w:rPr>
      <w:color w:val="663366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936C30"/>
    <w:rPr>
      <w:color w:val="663366" w:themeColor="accent1"/>
      <w:sz w:val="28"/>
    </w:rPr>
  </w:style>
  <w:style w:type="paragraph" w:customStyle="1" w:styleId="Recipient">
    <w:name w:val="Recipient"/>
    <w:basedOn w:val="Normal"/>
    <w:link w:val="RecipientChar"/>
    <w:qFormat/>
    <w:rsid w:val="00936C30"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Recipient"/>
    <w:rsid w:val="00936C30"/>
    <w:rPr>
      <w:b/>
      <w:color w:val="404040" w:themeColor="text1" w:themeTint="BF"/>
      <w:sz w:val="28"/>
    </w:rPr>
  </w:style>
  <w:style w:type="character" w:styleId="Hyperlink">
    <w:name w:val="Hyperlink"/>
    <w:basedOn w:val="DefaultParagraphFont"/>
    <w:uiPriority w:val="99"/>
    <w:unhideWhenUsed/>
    <w:rsid w:val="00ED21F6"/>
    <w:rPr>
      <w:color w:val="BC5FB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yperlink" Target="http://youtu.be/p0FCOjSx68k" TargetMode="External"/><Relationship Id="rId20" Type="http://schemas.openxmlformats.org/officeDocument/2006/relationships/theme" Target="theme/theme1.xml"/><Relationship Id="rId4" Type="http://schemas.openxmlformats.org/officeDocument/2006/relationships/settings" Target="settings.xml"/><Relationship Id="rId7" Type="http://schemas.openxmlformats.org/officeDocument/2006/relationships/image" Target="media/image2.png"/><Relationship Id="rId11" Type="http://schemas.openxmlformats.org/officeDocument/2006/relationships/hyperlink" Target="http://youtu.be/9m3bTWgy_3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6" Type="http://schemas.openxmlformats.org/officeDocument/2006/relationships/footer" Target="footer1.xml"/><Relationship Id="rId8" Type="http://schemas.openxmlformats.org/officeDocument/2006/relationships/image" Target="media/image3.png"/><Relationship Id="rId13" Type="http://schemas.openxmlformats.org/officeDocument/2006/relationships/hyperlink" Target="http://youtu.be/RkSM95FHO0M" TargetMode="External"/><Relationship Id="rId10" Type="http://schemas.openxmlformats.org/officeDocument/2006/relationships/hyperlink" Target="http://www.youtube.com/watch?v=TN8q_uNPOxQ&amp;feature=player_embedde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2" Type="http://schemas.openxmlformats.org/officeDocument/2006/relationships/hyperlink" Target="http://www.youtube.com/watch?v=YQwbR67XFUo" TargetMode="External"/><Relationship Id="rId17" Type="http://schemas.openxmlformats.org/officeDocument/2006/relationships/header" Target="header2.xml"/><Relationship Id="rId19" Type="http://schemas.openxmlformats.org/officeDocument/2006/relationships/fontTable" Target="fontTable.xml"/><Relationship Id="rId2" Type="http://schemas.openxmlformats.org/officeDocument/2006/relationships/numbering" Target="numbering.xml"/><Relationship Id="rId9" Type="http://schemas.openxmlformats.org/officeDocument/2006/relationships/hyperlink" Target="http://www.dreampraycreate.com/2011/11/lesson-idea-levitation-photography.html" TargetMode="External"/><Relationship Id="rId3" Type="http://schemas.openxmlformats.org/officeDocument/2006/relationships/styles" Target="styles.xml"/><Relationship Id="rId1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Newsletters:Advantage%20Newsletter.dotx" TargetMode="Externa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CB531-1202-4D4E-890D-679F43B48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Advantage Newsletter.dotx</Template>
  <TotalTime>94</TotalTime>
  <Pages>4</Pages>
  <Words>6</Words>
  <Characters>35</Characters>
  <Application>Microsoft Macintosh Word</Application>
  <DocSecurity>0</DocSecurity>
  <Lines>1</Lines>
  <Paragraphs>1</Paragraphs>
  <ScaleCrop>false</ScaleCrop>
  <Manager/>
  <Company/>
  <LinksUpToDate>false</LinksUpToDate>
  <CharactersWithSpaces>42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Harrold</dc:creator>
  <cp:keywords/>
  <dc:description/>
  <cp:lastModifiedBy>Briana Harrold</cp:lastModifiedBy>
  <cp:revision>2</cp:revision>
  <cp:lastPrinted>2007-11-07T16:58:00Z</cp:lastPrinted>
  <dcterms:created xsi:type="dcterms:W3CDTF">2013-04-26T00:50:00Z</dcterms:created>
  <dcterms:modified xsi:type="dcterms:W3CDTF">2013-04-26T03:03:00Z</dcterms:modified>
  <cp:category/>
</cp:coreProperties>
</file>